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897FB4" w:rsidRPr="00897FB4" w:rsidRDefault="00F94A13" w:rsidP="00897FB4">
            <w:pPr>
              <w:pStyle w:val="Subtitle"/>
            </w:pPr>
            <w:r>
              <w:t>Free tips</w:t>
            </w:r>
          </w:p>
          <w:p w:rsidR="00897FB4" w:rsidRPr="00897FB4" w:rsidRDefault="00F94A13" w:rsidP="00897FB4">
            <w:pPr>
              <w:pStyle w:val="Title"/>
            </w:pPr>
            <w:r>
              <w:t>Spring Tune-up</w:t>
            </w:r>
          </w:p>
          <w:p w:rsidR="00897FB4" w:rsidRDefault="00F94A13" w:rsidP="00897FB4">
            <w:pPr>
              <w:pStyle w:val="Subtitle"/>
            </w:pPr>
            <w:r>
              <w:t>improve your game</w:t>
            </w:r>
          </w:p>
          <w:p w:rsidR="00E80408" w:rsidRPr="00E80408" w:rsidRDefault="00E80408" w:rsidP="00897FB4">
            <w:pPr>
              <w:pStyle w:val="Subtitl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(Two Professionals will be available)</w:t>
            </w:r>
          </w:p>
          <w:p w:rsidR="00897FB4" w:rsidRPr="00897FB4" w:rsidRDefault="00F94A13" w:rsidP="00897FB4">
            <w:pPr>
              <w:pStyle w:val="Date"/>
            </w:pPr>
            <w:r>
              <w:t>April 30</w:t>
            </w:r>
            <w:r w:rsidRPr="00F94A13">
              <w:rPr>
                <w:vertAlign w:val="superscript"/>
              </w:rPr>
              <w:t>th</w:t>
            </w:r>
            <w:r>
              <w:t>, 2017</w:t>
            </w:r>
          </w:p>
          <w:p w:rsidR="00897FB4" w:rsidRPr="00897FB4" w:rsidRDefault="00F94A13" w:rsidP="00897FB4">
            <w:pPr>
              <w:pStyle w:val="Time"/>
            </w:pPr>
            <w:r>
              <w:t>1:00 p.m.</w:t>
            </w:r>
            <w:r w:rsidR="00E80408">
              <w:t xml:space="preserve"> to 3:00 p.m.</w:t>
            </w:r>
          </w:p>
          <w:p w:rsidR="00897FB4" w:rsidRPr="00897FB4" w:rsidRDefault="00F94A13" w:rsidP="00897FB4">
            <w:pPr>
              <w:pStyle w:val="Location"/>
            </w:pPr>
            <w:r>
              <w:t>The Golf Club at Deer Chase</w:t>
            </w:r>
          </w:p>
          <w:p w:rsidR="00897FB4" w:rsidRDefault="00F94A13" w:rsidP="00897FB4">
            <w:pPr>
              <w:pStyle w:val="Location"/>
            </w:pPr>
            <w:r>
              <w:t>770 Deer Chase Road</w:t>
            </w:r>
          </w:p>
          <w:p w:rsidR="00F94A13" w:rsidRDefault="00F94A13" w:rsidP="00897FB4">
            <w:pPr>
              <w:pStyle w:val="Location"/>
            </w:pPr>
            <w:r>
              <w:t>Linn Creek, Mo 65052</w:t>
            </w:r>
          </w:p>
          <w:p w:rsidR="00F94A13" w:rsidRDefault="00F94A13" w:rsidP="00897FB4">
            <w:pPr>
              <w:pStyle w:val="Location"/>
            </w:pPr>
            <w:r>
              <w:t>573-346-6117</w:t>
            </w:r>
          </w:p>
          <w:p w:rsidR="00F94A13" w:rsidRPr="00897FB4" w:rsidRDefault="00F94A13" w:rsidP="00897FB4">
            <w:pPr>
              <w:pStyle w:val="Location"/>
            </w:pPr>
            <w:r>
              <w:t>www.deerchasegolf.com</w:t>
            </w:r>
          </w:p>
          <w:p w:rsidR="00897FB4" w:rsidRPr="00897FB4" w:rsidRDefault="00F94A13" w:rsidP="00F94A13">
            <w:r>
              <w:t>Get your game tuned up free of charge at Deer Chase Sunday, April 30</w:t>
            </w:r>
            <w:r w:rsidRPr="00F94A13">
              <w:rPr>
                <w:vertAlign w:val="superscript"/>
              </w:rPr>
              <w:t>th</w:t>
            </w:r>
            <w:r>
              <w:t>, 1:00 p.m.</w:t>
            </w:r>
            <w:r w:rsidR="008D5802">
              <w:t xml:space="preserve"> to 3:00 p.m. For additional i</w:t>
            </w:r>
            <w:bookmarkStart w:id="0" w:name="_GoBack"/>
            <w:bookmarkEnd w:id="0"/>
            <w:r>
              <w:t>nformation you can call 573-346-6117.</w:t>
            </w:r>
          </w:p>
        </w:tc>
      </w:tr>
      <w:tr w:rsidR="00F94A13" w:rsidRPr="00897FB4" w:rsidTr="002A068F">
        <w:trPr>
          <w:trHeight w:val="8366"/>
          <w:tblHeader/>
        </w:trPr>
        <w:tc>
          <w:tcPr>
            <w:tcW w:w="7819" w:type="dxa"/>
          </w:tcPr>
          <w:p w:rsidR="00F94A13" w:rsidRDefault="00F94A13" w:rsidP="00897FB4">
            <w:pPr>
              <w:pStyle w:val="Subtitle"/>
            </w:pP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897FB4" w:rsidRDefault="001E34F3" w:rsidP="001570B2">
            <w:pPr>
              <w:pStyle w:val="ContactInfo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B42682CF7EE74C8D830837A5FBC2E52C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1570B2">
              <w:t xml:space="preserve"> </w:t>
            </w:r>
            <w:sdt>
              <w:sdtPr>
                <w:alias w:val="Enter contact name:"/>
                <w:tag w:val="Enter contact name:"/>
                <w:id w:val="1000775814"/>
                <w:placeholder>
                  <w:docPart w:val="036DF02DB3F340309BAEB739309EDED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Contact Name</w:t>
                </w:r>
              </w:sdtContent>
            </w:sdt>
            <w:r w:rsidR="00897FB4" w:rsidRPr="00897FB4">
              <w:t xml:space="preserve"> @ </w:t>
            </w:r>
            <w:sdt>
              <w:sdtPr>
                <w:alias w:val="Enter telephone:"/>
                <w:tag w:val="Enter telephone:"/>
                <w:id w:val="-1757201249"/>
                <w:placeholder>
                  <w:docPart w:val="D530255549474F279D05802F64DA039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telephone</w:t>
                </w:r>
              </w:sdtContent>
            </w:sdt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4F3" w:rsidRDefault="001E34F3" w:rsidP="0068245E">
      <w:pPr>
        <w:spacing w:after="0" w:line="240" w:lineRule="auto"/>
      </w:pPr>
      <w:r>
        <w:separator/>
      </w:r>
    </w:p>
  </w:endnote>
  <w:endnote w:type="continuationSeparator" w:id="0">
    <w:p w:rsidR="001E34F3" w:rsidRDefault="001E34F3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58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4F3" w:rsidRDefault="001E34F3" w:rsidP="0068245E">
      <w:pPr>
        <w:spacing w:after="0" w:line="240" w:lineRule="auto"/>
      </w:pPr>
      <w:r>
        <w:separator/>
      </w:r>
    </w:p>
  </w:footnote>
  <w:footnote w:type="continuationSeparator" w:id="0">
    <w:p w:rsidR="001E34F3" w:rsidRDefault="001E34F3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FD018A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724C1B3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83AEDAA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76E61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A13"/>
    <w:rsid w:val="000E33EA"/>
    <w:rsid w:val="001570B2"/>
    <w:rsid w:val="001624C3"/>
    <w:rsid w:val="001E34F3"/>
    <w:rsid w:val="00220400"/>
    <w:rsid w:val="002733AA"/>
    <w:rsid w:val="002A068F"/>
    <w:rsid w:val="004611DB"/>
    <w:rsid w:val="005D2D39"/>
    <w:rsid w:val="0068245E"/>
    <w:rsid w:val="0069500E"/>
    <w:rsid w:val="00713F12"/>
    <w:rsid w:val="00716D63"/>
    <w:rsid w:val="007A4EDB"/>
    <w:rsid w:val="00834305"/>
    <w:rsid w:val="00897FB4"/>
    <w:rsid w:val="008D5802"/>
    <w:rsid w:val="009124DD"/>
    <w:rsid w:val="0094423C"/>
    <w:rsid w:val="00A95506"/>
    <w:rsid w:val="00AB123B"/>
    <w:rsid w:val="00B168F9"/>
    <w:rsid w:val="00C67FD5"/>
    <w:rsid w:val="00C93A32"/>
    <w:rsid w:val="00CE754C"/>
    <w:rsid w:val="00CF207A"/>
    <w:rsid w:val="00D529A9"/>
    <w:rsid w:val="00E402F3"/>
    <w:rsid w:val="00E43EFE"/>
    <w:rsid w:val="00E80408"/>
    <w:rsid w:val="00F9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EB721A"/>
  <w15:chartTrackingRefBased/>
  <w15:docId w15:val="{927FA3F8-5B90-4AFD-9989-82E9F2591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eQuest\AppData\Roaming\Microsoft\Templates\Spring%20event%20flyer%20(with%20blossom%20branc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42682CF7EE74C8D830837A5FBC2E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AD355-1275-4502-ABB0-8C1F2FE361CD}"/>
      </w:docPartPr>
      <w:docPartBody>
        <w:p w:rsidR="003F0E5B" w:rsidRDefault="00613687">
          <w:pPr>
            <w:pStyle w:val="B42682CF7EE74C8D830837A5FBC2E52C"/>
          </w:pPr>
          <w:r w:rsidRPr="00897FB4">
            <w:t>for more information contact:</w:t>
          </w:r>
        </w:p>
      </w:docPartBody>
    </w:docPart>
    <w:docPart>
      <w:docPartPr>
        <w:name w:val="036DF02DB3F340309BAEB739309ED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A665A-5B3B-4128-86CA-5DB6EA9F0B72}"/>
      </w:docPartPr>
      <w:docPartBody>
        <w:p w:rsidR="003F0E5B" w:rsidRDefault="00613687">
          <w:pPr>
            <w:pStyle w:val="036DF02DB3F340309BAEB739309EDED7"/>
          </w:pPr>
          <w:r w:rsidRPr="00897FB4">
            <w:t>Contact Name</w:t>
          </w:r>
        </w:p>
      </w:docPartBody>
    </w:docPart>
    <w:docPart>
      <w:docPartPr>
        <w:name w:val="D530255549474F279D05802F64DA0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A50D2-B508-4775-9B2E-936DAE734C1A}"/>
      </w:docPartPr>
      <w:docPartBody>
        <w:p w:rsidR="003F0E5B" w:rsidRDefault="00613687">
          <w:pPr>
            <w:pStyle w:val="D530255549474F279D05802F64DA0390"/>
          </w:pPr>
          <w:r w:rsidRPr="00897FB4"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687"/>
    <w:rsid w:val="003F0E5B"/>
    <w:rsid w:val="00613687"/>
    <w:rsid w:val="00D2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5B725375A74B859FF5841625A9F670">
    <w:name w:val="645B725375A74B859FF5841625A9F670"/>
  </w:style>
  <w:style w:type="paragraph" w:customStyle="1" w:styleId="A3AFDADCBAB24C94B4FDABF763262110">
    <w:name w:val="A3AFDADCBAB24C94B4FDABF763262110"/>
  </w:style>
  <w:style w:type="paragraph" w:customStyle="1" w:styleId="D3A85B0D64754B63850C3FE5B9249E7D">
    <w:name w:val="D3A85B0D64754B63850C3FE5B9249E7D"/>
  </w:style>
  <w:style w:type="paragraph" w:customStyle="1" w:styleId="A8F136D943CE4AB6969BC93A86D1C920">
    <w:name w:val="A8F136D943CE4AB6969BC93A86D1C920"/>
  </w:style>
  <w:style w:type="paragraph" w:customStyle="1" w:styleId="9078D66FDEE44D76B69FF3DA6DBB53F1">
    <w:name w:val="9078D66FDEE44D76B69FF3DA6DBB53F1"/>
  </w:style>
  <w:style w:type="paragraph" w:customStyle="1" w:styleId="884448C0955C47BB97295DA8922681B7">
    <w:name w:val="884448C0955C47BB97295DA8922681B7"/>
  </w:style>
  <w:style w:type="paragraph" w:customStyle="1" w:styleId="5508942403E147D8BB770F64D086DE96">
    <w:name w:val="5508942403E147D8BB770F64D086DE96"/>
  </w:style>
  <w:style w:type="paragraph" w:customStyle="1" w:styleId="2DEF7E834C4B4D54AF8C9BC6CA8C1447">
    <w:name w:val="2DEF7E834C4B4D54AF8C9BC6CA8C1447"/>
  </w:style>
  <w:style w:type="paragraph" w:customStyle="1" w:styleId="B42682CF7EE74C8D830837A5FBC2E52C">
    <w:name w:val="B42682CF7EE74C8D830837A5FBC2E52C"/>
  </w:style>
  <w:style w:type="paragraph" w:customStyle="1" w:styleId="036DF02DB3F340309BAEB739309EDED7">
    <w:name w:val="036DF02DB3F340309BAEB739309EDED7"/>
  </w:style>
  <w:style w:type="paragraph" w:customStyle="1" w:styleId="D530255549474F279D05802F64DA0390">
    <w:name w:val="D530255549474F279D05802F64DA03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9992DC-DE42-47EE-8F81-4695F5EA3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</Template>
  <TotalTime>9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TeeQuest</dc:creator>
  <cp:keywords/>
  <dc:description/>
  <cp:lastModifiedBy>Marv Boegler</cp:lastModifiedBy>
  <cp:revision>3</cp:revision>
  <cp:lastPrinted>2017-03-18T15:44:00Z</cp:lastPrinted>
  <dcterms:created xsi:type="dcterms:W3CDTF">2017-03-15T13:56:00Z</dcterms:created>
  <dcterms:modified xsi:type="dcterms:W3CDTF">2017-03-18T15:44:00Z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